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1EB15" w14:textId="7938FF50" w:rsidR="00DB0BA3" w:rsidRDefault="00E326C5" w:rsidP="00F57713">
      <w:pPr>
        <w:tabs>
          <w:tab w:val="left" w:pos="6237"/>
        </w:tabs>
      </w:pPr>
      <w:r>
        <w:rPr>
          <w:noProof/>
        </w:rPr>
        <w:drawing>
          <wp:inline distT="0" distB="0" distL="0" distR="0" wp14:anchorId="62D0E904" wp14:editId="038825EF">
            <wp:extent cx="2952750" cy="495300"/>
            <wp:effectExtent l="0" t="0" r="0" b="0"/>
            <wp:docPr id="1" name="Picture 1" descr="NCC-l-head-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CC-l-head-black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0789">
        <w:rPr>
          <w:noProof/>
        </w:rPr>
        <w:t xml:space="preserve">              </w:t>
      </w:r>
      <w:r w:rsidR="00A260DE">
        <w:rPr>
          <w:noProof/>
        </w:rPr>
        <w:t xml:space="preserve">           </w:t>
      </w:r>
      <w:r w:rsidR="005F0789">
        <w:rPr>
          <w:noProof/>
        </w:rPr>
        <w:t xml:space="preserve">  </w:t>
      </w:r>
      <w:r w:rsidR="005F0789">
        <w:rPr>
          <w:noProof/>
        </w:rPr>
        <w:drawing>
          <wp:inline distT="0" distB="0" distL="0" distR="0" wp14:anchorId="6E8301E1" wp14:editId="2DBEBB45">
            <wp:extent cx="2198650" cy="678007"/>
            <wp:effectExtent l="0" t="0" r="0" b="8255"/>
            <wp:docPr id="3" name="Picture 3" descr="A pin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nk and white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5189" cy="68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EE8EB" w14:textId="77777777" w:rsidR="00393A30" w:rsidRDefault="00393A30"/>
    <w:tbl>
      <w:tblPr>
        <w:tblStyle w:val="TableGrid"/>
        <w:tblW w:w="11907" w:type="dxa"/>
        <w:tblInd w:w="-562" w:type="dxa"/>
        <w:tblLook w:val="01E0" w:firstRow="1" w:lastRow="1" w:firstColumn="1" w:lastColumn="1" w:noHBand="0" w:noVBand="0"/>
      </w:tblPr>
      <w:tblGrid>
        <w:gridCol w:w="567"/>
        <w:gridCol w:w="10773"/>
        <w:gridCol w:w="567"/>
      </w:tblGrid>
      <w:tr w:rsidR="00393A30" w14:paraId="3D39D678" w14:textId="77777777" w:rsidTr="00393A30">
        <w:trPr>
          <w:trHeight w:val="284"/>
        </w:trPr>
        <w:tc>
          <w:tcPr>
            <w:tcW w:w="567" w:type="dxa"/>
            <w:shd w:val="clear" w:color="auto" w:fill="000000"/>
            <w:tcMar>
              <w:top w:w="113" w:type="dxa"/>
              <w:left w:w="0" w:type="dxa"/>
              <w:bottom w:w="113" w:type="dxa"/>
              <w:right w:w="0" w:type="dxa"/>
            </w:tcMar>
            <w:vAlign w:val="center"/>
          </w:tcPr>
          <w:p w14:paraId="57CA6858" w14:textId="77777777" w:rsidR="00393A30" w:rsidRDefault="00393A30" w:rsidP="00393A30">
            <w:pPr>
              <w:ind w:left="-391" w:firstLine="138"/>
            </w:pPr>
          </w:p>
        </w:tc>
        <w:tc>
          <w:tcPr>
            <w:tcW w:w="10773" w:type="dxa"/>
            <w:shd w:val="clear" w:color="auto" w:fill="000000"/>
            <w:tcMar>
              <w:top w:w="113" w:type="dxa"/>
              <w:left w:w="0" w:type="dxa"/>
              <w:bottom w:w="113" w:type="dxa"/>
              <w:right w:w="0" w:type="dxa"/>
            </w:tcMar>
            <w:vAlign w:val="center"/>
          </w:tcPr>
          <w:p w14:paraId="69999638" w14:textId="7A43B256" w:rsidR="00280064" w:rsidRDefault="005010CE" w:rsidP="00393A30">
            <w:pPr>
              <w:rPr>
                <w:b/>
                <w:color w:val="FFFFFF"/>
                <w:sz w:val="32"/>
                <w:szCs w:val="32"/>
              </w:rPr>
            </w:pPr>
            <w:r>
              <w:rPr>
                <w:b/>
                <w:color w:val="FFFFFF"/>
                <w:sz w:val="32"/>
                <w:szCs w:val="32"/>
              </w:rPr>
              <w:t>Briefing</w:t>
            </w:r>
            <w:r w:rsidR="00FD2005">
              <w:rPr>
                <w:b/>
                <w:color w:val="FFFFFF"/>
                <w:sz w:val="32"/>
                <w:szCs w:val="32"/>
              </w:rPr>
              <w:t xml:space="preserve"> </w:t>
            </w:r>
            <w:r w:rsidR="000B3C3F">
              <w:rPr>
                <w:b/>
                <w:color w:val="FFFFFF"/>
                <w:sz w:val="32"/>
                <w:szCs w:val="32"/>
              </w:rPr>
              <w:t>to county schools</w:t>
            </w:r>
            <w:r w:rsidR="001967FF">
              <w:rPr>
                <w:b/>
                <w:color w:val="FFFFFF"/>
                <w:sz w:val="32"/>
                <w:szCs w:val="32"/>
              </w:rPr>
              <w:t>, Children &amp; Families</w:t>
            </w:r>
            <w:r w:rsidR="000B3C3F">
              <w:rPr>
                <w:b/>
                <w:color w:val="FFFFFF"/>
                <w:sz w:val="32"/>
                <w:szCs w:val="32"/>
              </w:rPr>
              <w:t xml:space="preserve"> (HAF)</w:t>
            </w:r>
          </w:p>
          <w:p w14:paraId="563F0497" w14:textId="77777777" w:rsidR="001967FF" w:rsidRDefault="001967FF" w:rsidP="00393A30">
            <w:pPr>
              <w:rPr>
                <w:b/>
                <w:color w:val="FFFFFF"/>
                <w:sz w:val="32"/>
                <w:szCs w:val="32"/>
              </w:rPr>
            </w:pPr>
          </w:p>
          <w:p w14:paraId="3AD2DC81" w14:textId="4424E3AC" w:rsidR="001967FF" w:rsidRPr="001815D4" w:rsidRDefault="001967FF" w:rsidP="00393A30">
            <w:pPr>
              <w:rPr>
                <w:b/>
                <w:color w:val="FFFFFF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000000"/>
            <w:tcMar>
              <w:top w:w="113" w:type="dxa"/>
              <w:left w:w="0" w:type="dxa"/>
              <w:bottom w:w="113" w:type="dxa"/>
              <w:right w:w="0" w:type="dxa"/>
            </w:tcMar>
            <w:vAlign w:val="center"/>
          </w:tcPr>
          <w:p w14:paraId="46621E86" w14:textId="77777777" w:rsidR="00393A30" w:rsidRDefault="00393A30" w:rsidP="00393A30"/>
        </w:tc>
      </w:tr>
    </w:tbl>
    <w:p w14:paraId="75845B74" w14:textId="77777777" w:rsidR="00941B81" w:rsidRDefault="00941B81" w:rsidP="001815D4"/>
    <w:p w14:paraId="185DDDC6" w14:textId="0F324483" w:rsidR="009A4A6C" w:rsidRPr="00006BD6" w:rsidRDefault="00DA6009" w:rsidP="000B3C3F">
      <w:pPr>
        <w:rPr>
          <w:rFonts w:cs="Arial"/>
        </w:rPr>
      </w:pPr>
      <w:r>
        <w:rPr>
          <w:rFonts w:cs="Arial"/>
          <w:b/>
          <w:sz w:val="28"/>
          <w:szCs w:val="28"/>
        </w:rPr>
        <w:t xml:space="preserve">HOLIDAY ACTIVITY AND FOOD (HAF) PROGRAMME </w:t>
      </w:r>
    </w:p>
    <w:p w14:paraId="48BAA50B" w14:textId="77777777" w:rsidR="00006BD6" w:rsidRDefault="00006BD6" w:rsidP="008C3A7A">
      <w:pPr>
        <w:jc w:val="both"/>
        <w:rPr>
          <w:rFonts w:cs="Arial"/>
        </w:rPr>
      </w:pPr>
    </w:p>
    <w:p w14:paraId="3515AD38" w14:textId="35A64FED" w:rsidR="00D83501" w:rsidRPr="00A260DE" w:rsidRDefault="00D83501" w:rsidP="00D83501">
      <w:pPr>
        <w:rPr>
          <w:rFonts w:cs="Arial"/>
          <w:sz w:val="23"/>
          <w:szCs w:val="23"/>
        </w:rPr>
      </w:pPr>
      <w:r w:rsidRPr="00A260DE">
        <w:rPr>
          <w:rFonts w:cs="Arial"/>
          <w:sz w:val="23"/>
          <w:szCs w:val="23"/>
        </w:rPr>
        <w:t xml:space="preserve">Nottinghamshire County Council will launch the 2024 Holiday Activities and Food programme (HAF) </w:t>
      </w:r>
      <w:r w:rsidR="009708D5" w:rsidRPr="00A260DE">
        <w:rPr>
          <w:rFonts w:cs="Arial"/>
          <w:sz w:val="23"/>
          <w:szCs w:val="23"/>
        </w:rPr>
        <w:t xml:space="preserve">on </w:t>
      </w:r>
      <w:r w:rsidRPr="00A260DE">
        <w:rPr>
          <w:rFonts w:cs="Arial"/>
          <w:sz w:val="23"/>
          <w:szCs w:val="23"/>
        </w:rPr>
        <w:t>M</w:t>
      </w:r>
      <w:r w:rsidR="009708D5" w:rsidRPr="00A260DE">
        <w:rPr>
          <w:rFonts w:cs="Arial"/>
          <w:sz w:val="23"/>
          <w:szCs w:val="23"/>
        </w:rPr>
        <w:t>onday 11</w:t>
      </w:r>
      <w:r w:rsidR="009708D5" w:rsidRPr="00A260DE">
        <w:rPr>
          <w:rFonts w:cs="Arial"/>
          <w:sz w:val="23"/>
          <w:szCs w:val="23"/>
          <w:vertAlign w:val="superscript"/>
        </w:rPr>
        <w:t>th</w:t>
      </w:r>
      <w:r w:rsidR="009708D5" w:rsidRPr="00A260DE">
        <w:rPr>
          <w:rFonts w:cs="Arial"/>
          <w:sz w:val="23"/>
          <w:szCs w:val="23"/>
        </w:rPr>
        <w:t xml:space="preserve"> M</w:t>
      </w:r>
      <w:r w:rsidRPr="00A260DE">
        <w:rPr>
          <w:rFonts w:cs="Arial"/>
          <w:sz w:val="23"/>
          <w:szCs w:val="23"/>
        </w:rPr>
        <w:t xml:space="preserve">arch, ready first the first delivery period in Easter.  </w:t>
      </w:r>
    </w:p>
    <w:p w14:paraId="02CAF51D" w14:textId="77777777" w:rsidR="009708D5" w:rsidRPr="00A260DE" w:rsidRDefault="009708D5" w:rsidP="00D83501">
      <w:pPr>
        <w:rPr>
          <w:rFonts w:cs="Arial"/>
          <w:sz w:val="23"/>
          <w:szCs w:val="23"/>
        </w:rPr>
      </w:pPr>
    </w:p>
    <w:p w14:paraId="1BA31251" w14:textId="4A87262B" w:rsidR="00D83501" w:rsidRPr="00A260DE" w:rsidRDefault="00D83501" w:rsidP="00D83501">
      <w:pPr>
        <w:rPr>
          <w:rFonts w:eastAsia="Calibri" w:cs="Arial"/>
          <w:sz w:val="23"/>
          <w:szCs w:val="23"/>
        </w:rPr>
      </w:pPr>
      <w:r w:rsidRPr="00A260DE">
        <w:rPr>
          <w:rFonts w:cs="Arial"/>
          <w:b/>
          <w:bCs/>
          <w:sz w:val="23"/>
          <w:szCs w:val="23"/>
        </w:rPr>
        <w:t>Holiday activity listings will be live from 1</w:t>
      </w:r>
      <w:r w:rsidR="009708D5" w:rsidRPr="00A260DE">
        <w:rPr>
          <w:rFonts w:cs="Arial"/>
          <w:b/>
          <w:bCs/>
          <w:sz w:val="23"/>
          <w:szCs w:val="23"/>
        </w:rPr>
        <w:t>1</w:t>
      </w:r>
      <w:r w:rsidRPr="00A260DE">
        <w:rPr>
          <w:rFonts w:cs="Arial"/>
          <w:b/>
          <w:bCs/>
          <w:sz w:val="23"/>
          <w:szCs w:val="23"/>
          <w:vertAlign w:val="superscript"/>
        </w:rPr>
        <w:t>th</w:t>
      </w:r>
      <w:r w:rsidRPr="00A260DE">
        <w:rPr>
          <w:rFonts w:cs="Arial"/>
          <w:b/>
          <w:bCs/>
          <w:sz w:val="23"/>
          <w:szCs w:val="23"/>
        </w:rPr>
        <w:t xml:space="preserve"> March 2024 here:</w:t>
      </w:r>
      <w:r w:rsidRPr="00A260DE">
        <w:rPr>
          <w:rFonts w:cs="Arial"/>
          <w:sz w:val="23"/>
          <w:szCs w:val="23"/>
        </w:rPr>
        <w:br/>
        <w:t xml:space="preserve"> </w:t>
      </w:r>
      <w:hyperlink r:id="rId13">
        <w:r w:rsidRPr="00A260DE">
          <w:rPr>
            <w:rStyle w:val="Hyperlink"/>
            <w:rFonts w:eastAsia="Calibri" w:cs="Arial"/>
            <w:sz w:val="23"/>
            <w:szCs w:val="23"/>
          </w:rPr>
          <w:t>Activities and venues | Nottinghamshire County Council</w:t>
        </w:r>
      </w:hyperlink>
    </w:p>
    <w:p w14:paraId="5A026027" w14:textId="77777777" w:rsidR="00D83501" w:rsidRPr="00A260DE" w:rsidRDefault="00D83501" w:rsidP="00D83501">
      <w:pPr>
        <w:rPr>
          <w:rFonts w:eastAsia="Calibri" w:cs="Arial"/>
          <w:sz w:val="23"/>
          <w:szCs w:val="23"/>
        </w:rPr>
      </w:pPr>
    </w:p>
    <w:p w14:paraId="282F90E3" w14:textId="77777777" w:rsidR="00D83501" w:rsidRPr="00A260DE" w:rsidRDefault="00D83501" w:rsidP="00D83501">
      <w:pPr>
        <w:rPr>
          <w:rFonts w:cs="Arial"/>
          <w:sz w:val="23"/>
          <w:szCs w:val="23"/>
        </w:rPr>
      </w:pPr>
      <w:r w:rsidRPr="00A260DE">
        <w:rPr>
          <w:rFonts w:cs="Arial"/>
          <w:sz w:val="23"/>
          <w:szCs w:val="23"/>
        </w:rPr>
        <w:t xml:space="preserve">HAF is the Department for Education funded programme offering </w:t>
      </w:r>
      <w:r w:rsidRPr="00A260DE">
        <w:rPr>
          <w:rFonts w:cs="Arial"/>
          <w:b/>
          <w:bCs/>
          <w:sz w:val="23"/>
          <w:szCs w:val="23"/>
        </w:rPr>
        <w:t>FUNDED</w:t>
      </w:r>
      <w:r w:rsidRPr="00A260DE">
        <w:rPr>
          <w:rFonts w:cs="Arial"/>
          <w:sz w:val="23"/>
          <w:szCs w:val="23"/>
        </w:rPr>
        <w:t xml:space="preserve"> activities and food for children receiving benefits related free school meals. These programmes run during the following school holidays: spring (Easter), summer, autumn (October) and Christmas holidays. </w:t>
      </w:r>
    </w:p>
    <w:p w14:paraId="76B4EFC6" w14:textId="77777777" w:rsidR="009708D5" w:rsidRPr="00A260DE" w:rsidRDefault="009708D5" w:rsidP="00D83501">
      <w:pPr>
        <w:rPr>
          <w:rFonts w:cs="Arial"/>
          <w:sz w:val="23"/>
          <w:szCs w:val="23"/>
        </w:rPr>
      </w:pPr>
    </w:p>
    <w:p w14:paraId="43D60A57" w14:textId="77777777" w:rsidR="00D83501" w:rsidRPr="00A260DE" w:rsidRDefault="00D83501" w:rsidP="00D83501">
      <w:pPr>
        <w:rPr>
          <w:rFonts w:cs="Arial"/>
          <w:b/>
          <w:bCs/>
          <w:sz w:val="23"/>
          <w:szCs w:val="23"/>
        </w:rPr>
      </w:pPr>
      <w:r w:rsidRPr="00A260DE">
        <w:rPr>
          <w:rFonts w:cs="Arial"/>
          <w:sz w:val="23"/>
          <w:szCs w:val="23"/>
        </w:rPr>
        <w:t xml:space="preserve">Children aged between 5 – 16 years (Reception aged 4 and year 11 inclusive) in receipt of benefits related free school meals are eligible for free holiday activities and food. </w:t>
      </w:r>
      <w:r w:rsidRPr="00A260DE">
        <w:rPr>
          <w:rFonts w:cs="Arial"/>
          <w:b/>
          <w:bCs/>
          <w:sz w:val="23"/>
          <w:szCs w:val="23"/>
        </w:rPr>
        <w:t>This is not a food voucher scheme; all activities happen face to face.</w:t>
      </w:r>
    </w:p>
    <w:p w14:paraId="666F662F" w14:textId="77777777" w:rsidR="009708D5" w:rsidRPr="00A260DE" w:rsidRDefault="009708D5" w:rsidP="00D83501">
      <w:pPr>
        <w:rPr>
          <w:rFonts w:cs="Arial"/>
          <w:b/>
          <w:bCs/>
          <w:sz w:val="23"/>
          <w:szCs w:val="23"/>
        </w:rPr>
      </w:pPr>
    </w:p>
    <w:p w14:paraId="05577617" w14:textId="5BE85FEE" w:rsidR="00D83501" w:rsidRPr="00A260DE" w:rsidRDefault="00D83501" w:rsidP="00D83501">
      <w:pPr>
        <w:rPr>
          <w:rFonts w:cs="Arial"/>
          <w:color w:val="000000" w:themeColor="text1"/>
          <w:sz w:val="23"/>
          <w:szCs w:val="23"/>
        </w:rPr>
      </w:pPr>
      <w:r w:rsidRPr="00A260DE">
        <w:rPr>
          <w:rFonts w:cs="Arial"/>
          <w:color w:val="000000" w:themeColor="text1"/>
          <w:sz w:val="23"/>
          <w:szCs w:val="23"/>
        </w:rPr>
        <w:t xml:space="preserve">Families with eligible children will need to use their </w:t>
      </w:r>
      <w:r w:rsidRPr="00A260DE">
        <w:rPr>
          <w:rFonts w:cs="Arial"/>
          <w:b/>
          <w:bCs/>
          <w:color w:val="000000" w:themeColor="text1"/>
          <w:sz w:val="23"/>
          <w:szCs w:val="23"/>
        </w:rPr>
        <w:t>unique HAF code</w:t>
      </w:r>
      <w:r w:rsidRPr="00A260DE">
        <w:rPr>
          <w:rFonts w:cs="Arial"/>
          <w:color w:val="000000" w:themeColor="text1"/>
          <w:sz w:val="23"/>
          <w:szCs w:val="23"/>
        </w:rPr>
        <w:t xml:space="preserve"> when booking onto holiday clubs, this is taken at point of booking and is the same unique code that was distributed in 2023. School</w:t>
      </w:r>
      <w:r w:rsidR="007D724A" w:rsidRPr="00A260DE">
        <w:rPr>
          <w:rFonts w:cs="Arial"/>
          <w:color w:val="000000" w:themeColor="text1"/>
          <w:sz w:val="23"/>
          <w:szCs w:val="23"/>
        </w:rPr>
        <w:t>s</w:t>
      </w:r>
      <w:r w:rsidRPr="00A260DE">
        <w:rPr>
          <w:rFonts w:cs="Arial"/>
          <w:color w:val="000000" w:themeColor="text1"/>
          <w:sz w:val="23"/>
          <w:szCs w:val="23"/>
        </w:rPr>
        <w:t xml:space="preserve"> that use the Synergy system can also download a SAM report for all HAF codes linked to eligible children.</w:t>
      </w:r>
    </w:p>
    <w:p w14:paraId="4CB42F4B" w14:textId="77777777" w:rsidR="007D724A" w:rsidRPr="00A260DE" w:rsidRDefault="007D724A" w:rsidP="00D83501">
      <w:pPr>
        <w:rPr>
          <w:rFonts w:cs="Arial"/>
          <w:color w:val="000000" w:themeColor="text1"/>
          <w:sz w:val="23"/>
          <w:szCs w:val="23"/>
        </w:rPr>
      </w:pPr>
    </w:p>
    <w:p w14:paraId="0759F29A" w14:textId="77777777" w:rsidR="00D83501" w:rsidRPr="00A260DE" w:rsidRDefault="00D83501" w:rsidP="00D83501">
      <w:pPr>
        <w:rPr>
          <w:rStyle w:val="Hyperlink"/>
          <w:rFonts w:cs="Arial"/>
          <w:sz w:val="23"/>
          <w:szCs w:val="23"/>
        </w:rPr>
      </w:pPr>
      <w:r w:rsidRPr="00A260DE">
        <w:rPr>
          <w:rFonts w:cs="Arial"/>
          <w:color w:val="000000" w:themeColor="text1"/>
          <w:sz w:val="23"/>
          <w:szCs w:val="23"/>
        </w:rPr>
        <w:t xml:space="preserve">If a child does not have a HAF code, parents/carers can apply for one here: </w:t>
      </w:r>
      <w:hyperlink r:id="rId14">
        <w:r w:rsidRPr="00A260DE">
          <w:rPr>
            <w:rStyle w:val="Hyperlink"/>
            <w:rFonts w:cs="Arial"/>
            <w:sz w:val="23"/>
            <w:szCs w:val="23"/>
          </w:rPr>
          <w:t>Register for a HAF code | Nottinghamshire County Council</w:t>
        </w:r>
      </w:hyperlink>
    </w:p>
    <w:p w14:paraId="577D5EA1" w14:textId="77777777" w:rsidR="007D724A" w:rsidRPr="00A260DE" w:rsidRDefault="007D724A" w:rsidP="00D83501">
      <w:pPr>
        <w:rPr>
          <w:rFonts w:cs="Arial"/>
          <w:color w:val="000000"/>
          <w:sz w:val="23"/>
          <w:szCs w:val="23"/>
        </w:rPr>
      </w:pPr>
    </w:p>
    <w:p w14:paraId="20BCB1CC" w14:textId="77777777" w:rsidR="00D83501" w:rsidRPr="00A260DE" w:rsidRDefault="00D83501" w:rsidP="00D83501">
      <w:pPr>
        <w:rPr>
          <w:rFonts w:cs="Arial"/>
          <w:color w:val="000000"/>
          <w:sz w:val="23"/>
          <w:szCs w:val="23"/>
        </w:rPr>
      </w:pPr>
      <w:r w:rsidRPr="00A260DE">
        <w:rPr>
          <w:rFonts w:cs="Arial"/>
          <w:color w:val="000000"/>
          <w:sz w:val="23"/>
          <w:szCs w:val="23"/>
        </w:rPr>
        <w:t>You can find more information for both schools and parents/carers on the website:</w:t>
      </w:r>
      <w:r w:rsidRPr="00A260DE">
        <w:rPr>
          <w:rFonts w:cs="Arial"/>
          <w:color w:val="000000"/>
          <w:sz w:val="23"/>
          <w:szCs w:val="23"/>
        </w:rPr>
        <w:br/>
      </w:r>
      <w:hyperlink r:id="rId15" w:history="1">
        <w:r w:rsidRPr="00A260DE">
          <w:rPr>
            <w:rStyle w:val="Hyperlink"/>
            <w:rFonts w:cs="Arial"/>
            <w:sz w:val="23"/>
            <w:szCs w:val="23"/>
          </w:rPr>
          <w:t>Holiday activities and food | Nottinghamshire County Council</w:t>
        </w:r>
      </w:hyperlink>
    </w:p>
    <w:p w14:paraId="23A41AFD" w14:textId="77777777" w:rsidR="00CE5372" w:rsidRDefault="00CE5372" w:rsidP="00D83501">
      <w:pPr>
        <w:rPr>
          <w:rFonts w:cs="Arial"/>
          <w:b/>
          <w:bCs/>
          <w:sz w:val="23"/>
          <w:szCs w:val="23"/>
        </w:rPr>
      </w:pPr>
    </w:p>
    <w:p w14:paraId="01FDAD44" w14:textId="7F957485" w:rsidR="00D83501" w:rsidRPr="00A260DE" w:rsidRDefault="00D83501" w:rsidP="00D83501">
      <w:pPr>
        <w:rPr>
          <w:rFonts w:cs="Arial"/>
          <w:b/>
          <w:bCs/>
          <w:sz w:val="23"/>
          <w:szCs w:val="23"/>
        </w:rPr>
      </w:pPr>
      <w:r w:rsidRPr="00A260DE">
        <w:rPr>
          <w:rFonts w:cs="Arial"/>
          <w:b/>
          <w:bCs/>
          <w:sz w:val="23"/>
          <w:szCs w:val="23"/>
        </w:rPr>
        <w:br/>
        <w:t xml:space="preserve">Benefits of the programme for children during school holidays: </w:t>
      </w:r>
    </w:p>
    <w:p w14:paraId="7BECA81F" w14:textId="77777777" w:rsidR="00D83501" w:rsidRPr="00A260DE" w:rsidRDefault="00D83501" w:rsidP="00D83501">
      <w:pPr>
        <w:numPr>
          <w:ilvl w:val="0"/>
          <w:numId w:val="20"/>
        </w:numPr>
        <w:shd w:val="clear" w:color="auto" w:fill="FFFFFF"/>
        <w:ind w:left="1020"/>
        <w:rPr>
          <w:rFonts w:cs="Arial"/>
          <w:color w:val="0B0C0C"/>
          <w:sz w:val="23"/>
          <w:szCs w:val="23"/>
        </w:rPr>
      </w:pPr>
      <w:r w:rsidRPr="00A260DE">
        <w:rPr>
          <w:rFonts w:cs="Arial"/>
          <w:color w:val="0B0C0C"/>
          <w:sz w:val="23"/>
          <w:szCs w:val="23"/>
        </w:rPr>
        <w:t>eating healthily over the school holidays</w:t>
      </w:r>
    </w:p>
    <w:p w14:paraId="40FAA3BA" w14:textId="77777777" w:rsidR="00D83501" w:rsidRPr="00A260DE" w:rsidRDefault="00D83501" w:rsidP="00D83501">
      <w:pPr>
        <w:numPr>
          <w:ilvl w:val="0"/>
          <w:numId w:val="20"/>
        </w:numPr>
        <w:shd w:val="clear" w:color="auto" w:fill="FFFFFF"/>
        <w:ind w:left="1020"/>
        <w:rPr>
          <w:rFonts w:cs="Arial"/>
          <w:color w:val="0B0C0C"/>
          <w:sz w:val="23"/>
          <w:szCs w:val="23"/>
        </w:rPr>
      </w:pPr>
      <w:r w:rsidRPr="00A260DE">
        <w:rPr>
          <w:rFonts w:cs="Arial"/>
          <w:color w:val="0B0C0C"/>
          <w:sz w:val="23"/>
          <w:szCs w:val="23"/>
        </w:rPr>
        <w:t>being active during the school holidays</w:t>
      </w:r>
    </w:p>
    <w:p w14:paraId="6A67E7B7" w14:textId="77777777" w:rsidR="00D83501" w:rsidRPr="00A260DE" w:rsidRDefault="00D83501" w:rsidP="00D83501">
      <w:pPr>
        <w:numPr>
          <w:ilvl w:val="0"/>
          <w:numId w:val="20"/>
        </w:numPr>
        <w:shd w:val="clear" w:color="auto" w:fill="FFFFFF"/>
        <w:ind w:left="1020"/>
        <w:rPr>
          <w:rFonts w:cs="Arial"/>
          <w:color w:val="0B0C0C"/>
          <w:sz w:val="23"/>
          <w:szCs w:val="23"/>
        </w:rPr>
      </w:pPr>
      <w:r w:rsidRPr="00A260DE">
        <w:rPr>
          <w:rFonts w:cs="Arial"/>
          <w:color w:val="0B0C0C"/>
          <w:sz w:val="23"/>
          <w:szCs w:val="23"/>
        </w:rPr>
        <w:t xml:space="preserve">taking part in engaging and enriching activities which support the development of resilience, character and wellbeing along with their wider educational </w:t>
      </w:r>
      <w:proofErr w:type="gramStart"/>
      <w:r w:rsidRPr="00A260DE">
        <w:rPr>
          <w:rFonts w:cs="Arial"/>
          <w:color w:val="0B0C0C"/>
          <w:sz w:val="23"/>
          <w:szCs w:val="23"/>
        </w:rPr>
        <w:t>attainment</w:t>
      </w:r>
      <w:proofErr w:type="gramEnd"/>
    </w:p>
    <w:p w14:paraId="2F314CD2" w14:textId="77777777" w:rsidR="00D83501" w:rsidRPr="00A260DE" w:rsidRDefault="00D83501" w:rsidP="00D83501">
      <w:pPr>
        <w:numPr>
          <w:ilvl w:val="0"/>
          <w:numId w:val="20"/>
        </w:numPr>
        <w:shd w:val="clear" w:color="auto" w:fill="FFFFFF"/>
        <w:ind w:left="1020"/>
        <w:rPr>
          <w:rFonts w:cs="Arial"/>
          <w:color w:val="0B0C0C"/>
          <w:sz w:val="23"/>
          <w:szCs w:val="23"/>
        </w:rPr>
      </w:pPr>
      <w:r w:rsidRPr="00A260DE">
        <w:rPr>
          <w:rFonts w:cs="Arial"/>
          <w:color w:val="0B0C0C"/>
          <w:sz w:val="23"/>
          <w:szCs w:val="23"/>
        </w:rPr>
        <w:t>being safe and not to be socially isolated</w:t>
      </w:r>
    </w:p>
    <w:p w14:paraId="115CD900" w14:textId="77777777" w:rsidR="00D83501" w:rsidRPr="00A260DE" w:rsidRDefault="00D83501" w:rsidP="00D83501">
      <w:pPr>
        <w:numPr>
          <w:ilvl w:val="0"/>
          <w:numId w:val="20"/>
        </w:numPr>
        <w:shd w:val="clear" w:color="auto" w:fill="FFFFFF"/>
        <w:ind w:left="1020"/>
        <w:rPr>
          <w:rFonts w:cs="Arial"/>
          <w:color w:val="0B0C0C"/>
          <w:sz w:val="23"/>
          <w:szCs w:val="23"/>
        </w:rPr>
      </w:pPr>
      <w:r w:rsidRPr="00A260DE">
        <w:rPr>
          <w:rFonts w:cs="Arial"/>
          <w:color w:val="0B0C0C"/>
          <w:sz w:val="23"/>
          <w:szCs w:val="23"/>
        </w:rPr>
        <w:t>having a greater knowledge of health and nutrition</w:t>
      </w:r>
    </w:p>
    <w:p w14:paraId="31FD9E22" w14:textId="77777777" w:rsidR="00D83501" w:rsidRPr="00A260DE" w:rsidRDefault="00D83501" w:rsidP="00D83501">
      <w:pPr>
        <w:numPr>
          <w:ilvl w:val="0"/>
          <w:numId w:val="20"/>
        </w:numPr>
        <w:shd w:val="clear" w:color="auto" w:fill="FFFFFF"/>
        <w:ind w:left="1020"/>
        <w:rPr>
          <w:rFonts w:cs="Arial"/>
          <w:color w:val="0B0C0C"/>
          <w:sz w:val="23"/>
          <w:szCs w:val="23"/>
        </w:rPr>
      </w:pPr>
      <w:r w:rsidRPr="00A260DE">
        <w:rPr>
          <w:rFonts w:cs="Arial"/>
          <w:color w:val="0B0C0C"/>
          <w:sz w:val="23"/>
          <w:szCs w:val="23"/>
        </w:rPr>
        <w:t>being more engaged with school and other local services</w:t>
      </w:r>
    </w:p>
    <w:p w14:paraId="69A83C9D" w14:textId="77777777" w:rsidR="00D83501" w:rsidRPr="00A260DE" w:rsidRDefault="00D83501" w:rsidP="00D83501">
      <w:pPr>
        <w:shd w:val="clear" w:color="auto" w:fill="FFFFFF"/>
        <w:rPr>
          <w:rFonts w:cs="Arial"/>
          <w:color w:val="0B0C0C"/>
          <w:sz w:val="23"/>
          <w:szCs w:val="23"/>
        </w:rPr>
      </w:pPr>
    </w:p>
    <w:p w14:paraId="5074C095" w14:textId="77777777" w:rsidR="00D83501" w:rsidRPr="00A260DE" w:rsidRDefault="00D83501" w:rsidP="00D83501">
      <w:pPr>
        <w:shd w:val="clear" w:color="auto" w:fill="FFFFFF"/>
        <w:rPr>
          <w:rFonts w:cs="Arial"/>
          <w:color w:val="0B0C0C"/>
          <w:sz w:val="23"/>
          <w:szCs w:val="23"/>
        </w:rPr>
      </w:pPr>
    </w:p>
    <w:p w14:paraId="2A0CF204" w14:textId="77777777" w:rsidR="00D83501" w:rsidRPr="00A260DE" w:rsidRDefault="00D83501" w:rsidP="00D83501">
      <w:pPr>
        <w:shd w:val="clear" w:color="auto" w:fill="FFFFFF" w:themeFill="background1"/>
        <w:rPr>
          <w:rFonts w:cs="Arial"/>
          <w:sz w:val="23"/>
          <w:szCs w:val="23"/>
        </w:rPr>
      </w:pPr>
      <w:r w:rsidRPr="00A260DE">
        <w:rPr>
          <w:rFonts w:cs="Arial"/>
          <w:color w:val="0B0C0C"/>
          <w:sz w:val="23"/>
          <w:szCs w:val="23"/>
        </w:rPr>
        <w:t>If you would like more information or if you would like to deliver HAF during in your school, contact the HAF team at</w:t>
      </w:r>
      <w:r w:rsidRPr="00A260DE">
        <w:rPr>
          <w:rFonts w:cs="Arial"/>
          <w:sz w:val="23"/>
          <w:szCs w:val="23"/>
        </w:rPr>
        <w:t xml:space="preserve"> </w:t>
      </w:r>
      <w:hyperlink r:id="rId16" w:history="1">
        <w:r w:rsidRPr="00A260DE">
          <w:rPr>
            <w:rStyle w:val="Hyperlink"/>
            <w:rFonts w:cs="Arial"/>
            <w:sz w:val="23"/>
            <w:szCs w:val="23"/>
          </w:rPr>
          <w:t>haf@nottscc.gov.uk</w:t>
        </w:r>
      </w:hyperlink>
      <w:r w:rsidRPr="00A260DE">
        <w:rPr>
          <w:rFonts w:cs="Arial"/>
          <w:sz w:val="23"/>
          <w:szCs w:val="23"/>
        </w:rPr>
        <w:t xml:space="preserve"> or contact</w:t>
      </w:r>
      <w:r w:rsidRPr="00A260DE">
        <w:rPr>
          <w:rStyle w:val="Hyperlink"/>
          <w:rFonts w:cs="Arial"/>
          <w:sz w:val="23"/>
          <w:szCs w:val="23"/>
        </w:rPr>
        <w:t xml:space="preserve"> the helpline on: </w:t>
      </w:r>
      <w:r w:rsidRPr="00A260DE">
        <w:rPr>
          <w:rFonts w:cs="Arial"/>
          <w:color w:val="333333"/>
          <w:sz w:val="23"/>
          <w:szCs w:val="23"/>
          <w:shd w:val="clear" w:color="auto" w:fill="FFFFFF"/>
        </w:rPr>
        <w:t>0115 9774 999 (line open 10am-2pm, Monday to Friday).</w:t>
      </w:r>
    </w:p>
    <w:p w14:paraId="62293025" w14:textId="71FBFBB0" w:rsidR="001967FF" w:rsidRPr="00A260DE" w:rsidRDefault="001967FF" w:rsidP="002D4E76">
      <w:pPr>
        <w:jc w:val="both"/>
        <w:rPr>
          <w:rFonts w:cs="Arial"/>
          <w:sz w:val="23"/>
          <w:szCs w:val="23"/>
        </w:rPr>
      </w:pPr>
    </w:p>
    <w:p w14:paraId="29340631" w14:textId="77777777" w:rsidR="007D724A" w:rsidRPr="00A260DE" w:rsidRDefault="007D724A" w:rsidP="00EE319A">
      <w:pPr>
        <w:autoSpaceDE w:val="0"/>
        <w:autoSpaceDN w:val="0"/>
        <w:adjustRightInd w:val="0"/>
        <w:jc w:val="both"/>
        <w:rPr>
          <w:rFonts w:cs="Arial"/>
          <w:sz w:val="23"/>
          <w:szCs w:val="23"/>
        </w:rPr>
      </w:pPr>
    </w:p>
    <w:p w14:paraId="2A72C5FF" w14:textId="77777777" w:rsidR="007D724A" w:rsidRPr="00A260DE" w:rsidRDefault="007D724A" w:rsidP="00EE319A">
      <w:pPr>
        <w:autoSpaceDE w:val="0"/>
        <w:autoSpaceDN w:val="0"/>
        <w:adjustRightInd w:val="0"/>
        <w:jc w:val="both"/>
        <w:rPr>
          <w:rFonts w:cs="Arial"/>
          <w:sz w:val="23"/>
          <w:szCs w:val="23"/>
        </w:rPr>
      </w:pPr>
    </w:p>
    <w:p w14:paraId="6EC29C2A" w14:textId="4BDE4E68" w:rsidR="00B30448" w:rsidRPr="00A260DE" w:rsidRDefault="004036AC" w:rsidP="00EE319A">
      <w:pPr>
        <w:autoSpaceDE w:val="0"/>
        <w:autoSpaceDN w:val="0"/>
        <w:adjustRightInd w:val="0"/>
        <w:jc w:val="both"/>
        <w:rPr>
          <w:rFonts w:cs="Arial"/>
          <w:sz w:val="23"/>
          <w:szCs w:val="23"/>
        </w:rPr>
      </w:pPr>
      <w:r w:rsidRPr="00A260DE">
        <w:rPr>
          <w:rFonts w:cs="Arial"/>
          <w:sz w:val="23"/>
          <w:szCs w:val="23"/>
        </w:rPr>
        <w:t>Name</w:t>
      </w:r>
      <w:r w:rsidR="00104B2E" w:rsidRPr="00A260DE">
        <w:rPr>
          <w:rFonts w:cs="Arial"/>
          <w:sz w:val="23"/>
          <w:szCs w:val="23"/>
        </w:rPr>
        <w:t>:</w:t>
      </w:r>
      <w:r w:rsidR="00104B2E" w:rsidRPr="00A260DE">
        <w:rPr>
          <w:rFonts w:cs="Arial"/>
          <w:sz w:val="23"/>
          <w:szCs w:val="23"/>
        </w:rPr>
        <w:tab/>
      </w:r>
      <w:r w:rsidR="000B3C3F" w:rsidRPr="00A260DE">
        <w:rPr>
          <w:rFonts w:cs="Arial"/>
          <w:sz w:val="23"/>
          <w:szCs w:val="23"/>
        </w:rPr>
        <w:t>Rachel Fletcher</w:t>
      </w:r>
    </w:p>
    <w:p w14:paraId="132B5A48" w14:textId="3F9E3620" w:rsidR="005010CE" w:rsidRPr="00A260DE" w:rsidRDefault="004036AC" w:rsidP="00EE319A">
      <w:pPr>
        <w:autoSpaceDE w:val="0"/>
        <w:autoSpaceDN w:val="0"/>
        <w:adjustRightInd w:val="0"/>
        <w:jc w:val="both"/>
        <w:rPr>
          <w:rFonts w:cs="Arial"/>
          <w:color w:val="000000" w:themeColor="text1"/>
          <w:sz w:val="23"/>
          <w:szCs w:val="23"/>
        </w:rPr>
      </w:pPr>
      <w:r w:rsidRPr="00A260DE">
        <w:rPr>
          <w:rFonts w:cs="Arial"/>
          <w:sz w:val="23"/>
          <w:szCs w:val="23"/>
        </w:rPr>
        <w:t>Title</w:t>
      </w:r>
      <w:r w:rsidR="00104B2E" w:rsidRPr="00A260DE">
        <w:rPr>
          <w:rFonts w:cs="Arial"/>
          <w:sz w:val="23"/>
          <w:szCs w:val="23"/>
        </w:rPr>
        <w:t>:</w:t>
      </w:r>
      <w:r w:rsidR="00104B2E" w:rsidRPr="00A260DE">
        <w:rPr>
          <w:rFonts w:cs="Arial"/>
          <w:sz w:val="23"/>
          <w:szCs w:val="23"/>
        </w:rPr>
        <w:tab/>
      </w:r>
      <w:r w:rsidR="000B3C3F" w:rsidRPr="00A260DE">
        <w:rPr>
          <w:rFonts w:cs="Arial"/>
          <w:sz w:val="23"/>
          <w:szCs w:val="23"/>
        </w:rPr>
        <w:t xml:space="preserve">HAF Coordinator, </w:t>
      </w:r>
      <w:r w:rsidR="00104B2E" w:rsidRPr="00A260DE">
        <w:rPr>
          <w:rFonts w:cs="Arial"/>
          <w:sz w:val="23"/>
          <w:szCs w:val="23"/>
        </w:rPr>
        <w:t>Young People’s Service</w:t>
      </w:r>
    </w:p>
    <w:p w14:paraId="08D39F24" w14:textId="55B015EA" w:rsidR="002F2D80" w:rsidRPr="00A260DE" w:rsidRDefault="004036AC" w:rsidP="002D4E76">
      <w:pPr>
        <w:autoSpaceDE w:val="0"/>
        <w:autoSpaceDN w:val="0"/>
        <w:adjustRightInd w:val="0"/>
        <w:jc w:val="both"/>
        <w:rPr>
          <w:rFonts w:cs="Arial"/>
          <w:sz w:val="23"/>
          <w:szCs w:val="23"/>
        </w:rPr>
      </w:pPr>
      <w:r w:rsidRPr="00A260DE">
        <w:rPr>
          <w:rFonts w:cs="Arial"/>
          <w:bCs/>
          <w:sz w:val="23"/>
          <w:szCs w:val="23"/>
        </w:rPr>
        <w:t>E:</w:t>
      </w:r>
      <w:r w:rsidR="00454C29" w:rsidRPr="00A260DE">
        <w:rPr>
          <w:rFonts w:cs="Arial"/>
          <w:bCs/>
          <w:sz w:val="23"/>
          <w:szCs w:val="23"/>
        </w:rPr>
        <w:tab/>
      </w:r>
      <w:hyperlink r:id="rId17" w:history="1">
        <w:r w:rsidR="000B3C3F" w:rsidRPr="00A260DE">
          <w:rPr>
            <w:rStyle w:val="Hyperlink"/>
            <w:rFonts w:cs="Arial"/>
            <w:bCs/>
            <w:sz w:val="23"/>
            <w:szCs w:val="23"/>
          </w:rPr>
          <w:t>rachel3.fletcher@nottscc.gov.uk</w:t>
        </w:r>
      </w:hyperlink>
    </w:p>
    <w:sectPr w:rsidR="002F2D80" w:rsidRPr="00A260DE" w:rsidSect="00A84B2B">
      <w:pgSz w:w="11907" w:h="16840" w:code="9"/>
      <w:pgMar w:top="567" w:right="1275" w:bottom="567" w:left="709" w:header="709" w:footer="335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0E6D9" w14:textId="77777777" w:rsidR="00A316B9" w:rsidRDefault="00A316B9">
      <w:r>
        <w:separator/>
      </w:r>
    </w:p>
  </w:endnote>
  <w:endnote w:type="continuationSeparator" w:id="0">
    <w:p w14:paraId="18C04BF5" w14:textId="77777777" w:rsidR="00A316B9" w:rsidRDefault="00A31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CC099" w14:textId="77777777" w:rsidR="00A316B9" w:rsidRDefault="00A316B9">
      <w:r>
        <w:separator/>
      </w:r>
    </w:p>
  </w:footnote>
  <w:footnote w:type="continuationSeparator" w:id="0">
    <w:p w14:paraId="42E88960" w14:textId="77777777" w:rsidR="00A316B9" w:rsidRDefault="00A31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67EE8"/>
    <w:multiLevelType w:val="hybridMultilevel"/>
    <w:tmpl w:val="E22C7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512CD"/>
    <w:multiLevelType w:val="hybridMultilevel"/>
    <w:tmpl w:val="E5C2F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C55F9"/>
    <w:multiLevelType w:val="hybridMultilevel"/>
    <w:tmpl w:val="E346A5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102C6B"/>
    <w:multiLevelType w:val="hybridMultilevel"/>
    <w:tmpl w:val="DE42373E"/>
    <w:lvl w:ilvl="0" w:tplc="1C2AF8D6">
      <w:start w:val="1"/>
      <w:numFmt w:val="decimal"/>
      <w:lvlText w:val="%1."/>
      <w:lvlJc w:val="left"/>
      <w:rPr>
        <w:rFonts w:ascii="Calibri" w:hAnsi="Calibri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DF3841"/>
    <w:multiLevelType w:val="multilevel"/>
    <w:tmpl w:val="A00EC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7D667B8"/>
    <w:multiLevelType w:val="hybridMultilevel"/>
    <w:tmpl w:val="A072E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32F20"/>
    <w:multiLevelType w:val="hybridMultilevel"/>
    <w:tmpl w:val="67DCC2FA"/>
    <w:lvl w:ilvl="0" w:tplc="0434AD7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31BA7"/>
    <w:multiLevelType w:val="hybridMultilevel"/>
    <w:tmpl w:val="CFC0B3F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B044F6"/>
    <w:multiLevelType w:val="multilevel"/>
    <w:tmpl w:val="902EBEE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3CF41461"/>
    <w:multiLevelType w:val="hybridMultilevel"/>
    <w:tmpl w:val="FCF6EE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D714F19"/>
    <w:multiLevelType w:val="hybridMultilevel"/>
    <w:tmpl w:val="A304611A"/>
    <w:lvl w:ilvl="0" w:tplc="519C272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9449AB"/>
    <w:multiLevelType w:val="hybridMultilevel"/>
    <w:tmpl w:val="EA8E0B50"/>
    <w:lvl w:ilvl="0" w:tplc="53B602B8">
      <w:start w:val="1"/>
      <w:numFmt w:val="decimal"/>
      <w:lvlText w:val="%1)"/>
      <w:lvlJc w:val="left"/>
      <w:pPr>
        <w:ind w:left="720" w:hanging="72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4511E38"/>
    <w:multiLevelType w:val="hybridMultilevel"/>
    <w:tmpl w:val="63043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A974A6"/>
    <w:multiLevelType w:val="hybridMultilevel"/>
    <w:tmpl w:val="CA828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AD214E"/>
    <w:multiLevelType w:val="multilevel"/>
    <w:tmpl w:val="AAC244F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 w15:restartNumberingAfterBreak="0">
    <w:nsid w:val="5AE425F7"/>
    <w:multiLevelType w:val="hybridMultilevel"/>
    <w:tmpl w:val="229E73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6EC86202">
      <w:start w:val="1"/>
      <w:numFmt w:val="decimal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7D5E67"/>
    <w:multiLevelType w:val="hybridMultilevel"/>
    <w:tmpl w:val="B080B8FC"/>
    <w:lvl w:ilvl="0" w:tplc="710EC074">
      <w:start w:val="1"/>
      <w:numFmt w:val="decimal"/>
      <w:lvlText w:val="%1."/>
      <w:lvlJc w:val="left"/>
      <w:pPr>
        <w:ind w:left="1146" w:hanging="72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B7269C"/>
    <w:multiLevelType w:val="hybridMultilevel"/>
    <w:tmpl w:val="F306D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826B19"/>
    <w:multiLevelType w:val="hybridMultilevel"/>
    <w:tmpl w:val="C0F28C9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CFD597F"/>
    <w:multiLevelType w:val="hybridMultilevel"/>
    <w:tmpl w:val="6F3A60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92814016">
    <w:abstractNumId w:val="2"/>
  </w:num>
  <w:num w:numId="2" w16cid:durableId="1982734756">
    <w:abstractNumId w:val="13"/>
  </w:num>
  <w:num w:numId="3" w16cid:durableId="132910996">
    <w:abstractNumId w:val="11"/>
  </w:num>
  <w:num w:numId="4" w16cid:durableId="1764379889">
    <w:abstractNumId w:val="6"/>
  </w:num>
  <w:num w:numId="5" w16cid:durableId="312031011">
    <w:abstractNumId w:val="18"/>
  </w:num>
  <w:num w:numId="6" w16cid:durableId="1200782506">
    <w:abstractNumId w:val="15"/>
  </w:num>
  <w:num w:numId="7" w16cid:durableId="1553078080">
    <w:abstractNumId w:val="12"/>
  </w:num>
  <w:num w:numId="8" w16cid:durableId="1480729160">
    <w:abstractNumId w:val="7"/>
  </w:num>
  <w:num w:numId="9" w16cid:durableId="1415470371">
    <w:abstractNumId w:val="19"/>
  </w:num>
  <w:num w:numId="10" w16cid:durableId="728309255">
    <w:abstractNumId w:val="1"/>
  </w:num>
  <w:num w:numId="11" w16cid:durableId="2072388803">
    <w:abstractNumId w:val="17"/>
  </w:num>
  <w:num w:numId="12" w16cid:durableId="1596280126">
    <w:abstractNumId w:val="3"/>
  </w:num>
  <w:num w:numId="13" w16cid:durableId="72237547">
    <w:abstractNumId w:val="10"/>
  </w:num>
  <w:num w:numId="14" w16cid:durableId="552273841">
    <w:abstractNumId w:val="16"/>
  </w:num>
  <w:num w:numId="15" w16cid:durableId="1111975656">
    <w:abstractNumId w:val="8"/>
  </w:num>
  <w:num w:numId="16" w16cid:durableId="408700735">
    <w:abstractNumId w:val="14"/>
  </w:num>
  <w:num w:numId="17" w16cid:durableId="264464445">
    <w:abstractNumId w:val="9"/>
  </w:num>
  <w:num w:numId="18" w16cid:durableId="626157077">
    <w:abstractNumId w:val="0"/>
  </w:num>
  <w:num w:numId="19" w16cid:durableId="1124929811">
    <w:abstractNumId w:val="5"/>
  </w:num>
  <w:num w:numId="20" w16cid:durableId="339707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cumentProtection w:edit="forms" w:enforcement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6C5"/>
    <w:rsid w:val="0000393A"/>
    <w:rsid w:val="000040F7"/>
    <w:rsid w:val="0000587A"/>
    <w:rsid w:val="0000623F"/>
    <w:rsid w:val="00006BD6"/>
    <w:rsid w:val="0001254C"/>
    <w:rsid w:val="00017449"/>
    <w:rsid w:val="000218C7"/>
    <w:rsid w:val="000223BA"/>
    <w:rsid w:val="000226F2"/>
    <w:rsid w:val="00022AAB"/>
    <w:rsid w:val="000272E5"/>
    <w:rsid w:val="00027F49"/>
    <w:rsid w:val="00036309"/>
    <w:rsid w:val="000370FC"/>
    <w:rsid w:val="00042EFA"/>
    <w:rsid w:val="000433AA"/>
    <w:rsid w:val="00047B7E"/>
    <w:rsid w:val="00057443"/>
    <w:rsid w:val="00064403"/>
    <w:rsid w:val="0007327A"/>
    <w:rsid w:val="00074835"/>
    <w:rsid w:val="00082BAF"/>
    <w:rsid w:val="00093BE4"/>
    <w:rsid w:val="00094453"/>
    <w:rsid w:val="000A1DEA"/>
    <w:rsid w:val="000A3CCA"/>
    <w:rsid w:val="000A3F2A"/>
    <w:rsid w:val="000A5D9B"/>
    <w:rsid w:val="000B3C3F"/>
    <w:rsid w:val="000C052F"/>
    <w:rsid w:val="000C29A3"/>
    <w:rsid w:val="000C3645"/>
    <w:rsid w:val="000C768C"/>
    <w:rsid w:val="000C7BA6"/>
    <w:rsid w:val="000D000C"/>
    <w:rsid w:val="000E0334"/>
    <w:rsid w:val="000E03AF"/>
    <w:rsid w:val="000E1FE9"/>
    <w:rsid w:val="000E29C3"/>
    <w:rsid w:val="000E32EB"/>
    <w:rsid w:val="000E4859"/>
    <w:rsid w:val="000F2972"/>
    <w:rsid w:val="000F5973"/>
    <w:rsid w:val="00104B2E"/>
    <w:rsid w:val="00106891"/>
    <w:rsid w:val="00107DFD"/>
    <w:rsid w:val="00114CFB"/>
    <w:rsid w:val="001175E3"/>
    <w:rsid w:val="00117674"/>
    <w:rsid w:val="00121A53"/>
    <w:rsid w:val="00122B57"/>
    <w:rsid w:val="0012420D"/>
    <w:rsid w:val="00126FD0"/>
    <w:rsid w:val="001461BA"/>
    <w:rsid w:val="001473AB"/>
    <w:rsid w:val="00155811"/>
    <w:rsid w:val="00165927"/>
    <w:rsid w:val="00172406"/>
    <w:rsid w:val="001724C1"/>
    <w:rsid w:val="00172A7E"/>
    <w:rsid w:val="0017373E"/>
    <w:rsid w:val="00176B38"/>
    <w:rsid w:val="00176FDD"/>
    <w:rsid w:val="001815D4"/>
    <w:rsid w:val="001825C9"/>
    <w:rsid w:val="00184819"/>
    <w:rsid w:val="0019226E"/>
    <w:rsid w:val="00192FD4"/>
    <w:rsid w:val="00194411"/>
    <w:rsid w:val="001967FF"/>
    <w:rsid w:val="001977B7"/>
    <w:rsid w:val="001A112F"/>
    <w:rsid w:val="001B157F"/>
    <w:rsid w:val="001B57E8"/>
    <w:rsid w:val="001B58F0"/>
    <w:rsid w:val="001C04E4"/>
    <w:rsid w:val="001C268F"/>
    <w:rsid w:val="001C59C9"/>
    <w:rsid w:val="001D4BC0"/>
    <w:rsid w:val="001D5549"/>
    <w:rsid w:val="001D7091"/>
    <w:rsid w:val="001F014E"/>
    <w:rsid w:val="001F3CEE"/>
    <w:rsid w:val="00205522"/>
    <w:rsid w:val="00206DE6"/>
    <w:rsid w:val="0021719C"/>
    <w:rsid w:val="002179BC"/>
    <w:rsid w:val="00224155"/>
    <w:rsid w:val="00231007"/>
    <w:rsid w:val="002367B8"/>
    <w:rsid w:val="002406B2"/>
    <w:rsid w:val="00242498"/>
    <w:rsid w:val="00243FD7"/>
    <w:rsid w:val="00244033"/>
    <w:rsid w:val="00245B88"/>
    <w:rsid w:val="00250B45"/>
    <w:rsid w:val="00250D4B"/>
    <w:rsid w:val="00253E7E"/>
    <w:rsid w:val="00256A99"/>
    <w:rsid w:val="00257E97"/>
    <w:rsid w:val="0026336D"/>
    <w:rsid w:val="00267F93"/>
    <w:rsid w:val="002704F1"/>
    <w:rsid w:val="00277BD9"/>
    <w:rsid w:val="00280064"/>
    <w:rsid w:val="002862F8"/>
    <w:rsid w:val="002868B0"/>
    <w:rsid w:val="00295BC3"/>
    <w:rsid w:val="002962DF"/>
    <w:rsid w:val="00296958"/>
    <w:rsid w:val="0029741E"/>
    <w:rsid w:val="00297A21"/>
    <w:rsid w:val="002A14BF"/>
    <w:rsid w:val="002A423C"/>
    <w:rsid w:val="002B6E43"/>
    <w:rsid w:val="002C2BEE"/>
    <w:rsid w:val="002D0213"/>
    <w:rsid w:val="002D0777"/>
    <w:rsid w:val="002D2639"/>
    <w:rsid w:val="002D4E76"/>
    <w:rsid w:val="002D6736"/>
    <w:rsid w:val="002D7625"/>
    <w:rsid w:val="002E21BC"/>
    <w:rsid w:val="002E24C5"/>
    <w:rsid w:val="002E4378"/>
    <w:rsid w:val="002F2D80"/>
    <w:rsid w:val="002F3D40"/>
    <w:rsid w:val="002F48DF"/>
    <w:rsid w:val="0031049C"/>
    <w:rsid w:val="00317510"/>
    <w:rsid w:val="00320207"/>
    <w:rsid w:val="00325404"/>
    <w:rsid w:val="00325E27"/>
    <w:rsid w:val="0032748B"/>
    <w:rsid w:val="00330D13"/>
    <w:rsid w:val="00334917"/>
    <w:rsid w:val="00336702"/>
    <w:rsid w:val="00340352"/>
    <w:rsid w:val="00341761"/>
    <w:rsid w:val="00350BE8"/>
    <w:rsid w:val="00353374"/>
    <w:rsid w:val="0035430A"/>
    <w:rsid w:val="003551C1"/>
    <w:rsid w:val="00356267"/>
    <w:rsid w:val="0036114B"/>
    <w:rsid w:val="00361260"/>
    <w:rsid w:val="003615C1"/>
    <w:rsid w:val="00364B00"/>
    <w:rsid w:val="00366465"/>
    <w:rsid w:val="00381610"/>
    <w:rsid w:val="00382625"/>
    <w:rsid w:val="00382C2F"/>
    <w:rsid w:val="003850ED"/>
    <w:rsid w:val="00393A30"/>
    <w:rsid w:val="00395385"/>
    <w:rsid w:val="003A11AE"/>
    <w:rsid w:val="003A2869"/>
    <w:rsid w:val="003B1A12"/>
    <w:rsid w:val="003B36BA"/>
    <w:rsid w:val="003C33F6"/>
    <w:rsid w:val="003C3BD0"/>
    <w:rsid w:val="003D0828"/>
    <w:rsid w:val="003D62DF"/>
    <w:rsid w:val="003D7F3C"/>
    <w:rsid w:val="003E0048"/>
    <w:rsid w:val="003E1593"/>
    <w:rsid w:val="003E2DFD"/>
    <w:rsid w:val="003E607B"/>
    <w:rsid w:val="003E7C4E"/>
    <w:rsid w:val="003F1A85"/>
    <w:rsid w:val="003F267D"/>
    <w:rsid w:val="003F40D0"/>
    <w:rsid w:val="004036AC"/>
    <w:rsid w:val="00405488"/>
    <w:rsid w:val="00407844"/>
    <w:rsid w:val="00410453"/>
    <w:rsid w:val="00420D81"/>
    <w:rsid w:val="0042415B"/>
    <w:rsid w:val="00427F02"/>
    <w:rsid w:val="004309BB"/>
    <w:rsid w:val="00437915"/>
    <w:rsid w:val="0044216A"/>
    <w:rsid w:val="00443681"/>
    <w:rsid w:val="00446BC4"/>
    <w:rsid w:val="004518FC"/>
    <w:rsid w:val="00453E47"/>
    <w:rsid w:val="00454C29"/>
    <w:rsid w:val="0045588A"/>
    <w:rsid w:val="00456286"/>
    <w:rsid w:val="004575A0"/>
    <w:rsid w:val="00462C70"/>
    <w:rsid w:val="0046457A"/>
    <w:rsid w:val="00464C2B"/>
    <w:rsid w:val="00466C83"/>
    <w:rsid w:val="00473180"/>
    <w:rsid w:val="004835B4"/>
    <w:rsid w:val="004944F5"/>
    <w:rsid w:val="0049465B"/>
    <w:rsid w:val="004A0F54"/>
    <w:rsid w:val="004A28B6"/>
    <w:rsid w:val="004A5F83"/>
    <w:rsid w:val="004B4773"/>
    <w:rsid w:val="004D3509"/>
    <w:rsid w:val="004E0F0A"/>
    <w:rsid w:val="004E138B"/>
    <w:rsid w:val="004E3B23"/>
    <w:rsid w:val="004E5A8C"/>
    <w:rsid w:val="004F012F"/>
    <w:rsid w:val="004F05F5"/>
    <w:rsid w:val="004F616E"/>
    <w:rsid w:val="004F7D5D"/>
    <w:rsid w:val="005003DF"/>
    <w:rsid w:val="005010CE"/>
    <w:rsid w:val="00502F41"/>
    <w:rsid w:val="005064DB"/>
    <w:rsid w:val="00512049"/>
    <w:rsid w:val="00523AD5"/>
    <w:rsid w:val="005304EB"/>
    <w:rsid w:val="0053223E"/>
    <w:rsid w:val="005377BC"/>
    <w:rsid w:val="005424D7"/>
    <w:rsid w:val="005430C9"/>
    <w:rsid w:val="005442F2"/>
    <w:rsid w:val="00544E29"/>
    <w:rsid w:val="00544EB4"/>
    <w:rsid w:val="00545F75"/>
    <w:rsid w:val="00547F54"/>
    <w:rsid w:val="00550E13"/>
    <w:rsid w:val="005562BB"/>
    <w:rsid w:val="005577E4"/>
    <w:rsid w:val="005604FF"/>
    <w:rsid w:val="00560A28"/>
    <w:rsid w:val="0056357D"/>
    <w:rsid w:val="00571EE5"/>
    <w:rsid w:val="005852C0"/>
    <w:rsid w:val="00586256"/>
    <w:rsid w:val="005864D8"/>
    <w:rsid w:val="00590738"/>
    <w:rsid w:val="005908FE"/>
    <w:rsid w:val="00592A5D"/>
    <w:rsid w:val="00592A78"/>
    <w:rsid w:val="0059494D"/>
    <w:rsid w:val="005A4728"/>
    <w:rsid w:val="005A4A8C"/>
    <w:rsid w:val="005B37C1"/>
    <w:rsid w:val="005B44E0"/>
    <w:rsid w:val="005B4900"/>
    <w:rsid w:val="005B799D"/>
    <w:rsid w:val="005C1279"/>
    <w:rsid w:val="005C4522"/>
    <w:rsid w:val="005C7A70"/>
    <w:rsid w:val="005D625B"/>
    <w:rsid w:val="005D695B"/>
    <w:rsid w:val="005D78F4"/>
    <w:rsid w:val="005E04F5"/>
    <w:rsid w:val="005E19D4"/>
    <w:rsid w:val="005E3575"/>
    <w:rsid w:val="005E4AE3"/>
    <w:rsid w:val="005F0789"/>
    <w:rsid w:val="005F29A0"/>
    <w:rsid w:val="006031EE"/>
    <w:rsid w:val="00606C62"/>
    <w:rsid w:val="00614072"/>
    <w:rsid w:val="0062156D"/>
    <w:rsid w:val="00632F3C"/>
    <w:rsid w:val="00634546"/>
    <w:rsid w:val="00637C1D"/>
    <w:rsid w:val="0064164A"/>
    <w:rsid w:val="00644E9D"/>
    <w:rsid w:val="006451D7"/>
    <w:rsid w:val="00646198"/>
    <w:rsid w:val="00650383"/>
    <w:rsid w:val="00653753"/>
    <w:rsid w:val="0065529A"/>
    <w:rsid w:val="0067356E"/>
    <w:rsid w:val="00680447"/>
    <w:rsid w:val="00690935"/>
    <w:rsid w:val="00694841"/>
    <w:rsid w:val="006A3DFA"/>
    <w:rsid w:val="006A5405"/>
    <w:rsid w:val="006A6588"/>
    <w:rsid w:val="006B2E56"/>
    <w:rsid w:val="006B7F11"/>
    <w:rsid w:val="006C03DA"/>
    <w:rsid w:val="006C29F9"/>
    <w:rsid w:val="006C3F1F"/>
    <w:rsid w:val="006C6A80"/>
    <w:rsid w:val="006D0442"/>
    <w:rsid w:val="006E1B8D"/>
    <w:rsid w:val="006F1D64"/>
    <w:rsid w:val="0070089A"/>
    <w:rsid w:val="00701E89"/>
    <w:rsid w:val="00710286"/>
    <w:rsid w:val="00712358"/>
    <w:rsid w:val="0071685F"/>
    <w:rsid w:val="007213D4"/>
    <w:rsid w:val="00721C29"/>
    <w:rsid w:val="007229AC"/>
    <w:rsid w:val="00746698"/>
    <w:rsid w:val="00755079"/>
    <w:rsid w:val="00757EED"/>
    <w:rsid w:val="00761747"/>
    <w:rsid w:val="007678FC"/>
    <w:rsid w:val="00770D86"/>
    <w:rsid w:val="007715F9"/>
    <w:rsid w:val="00772BA1"/>
    <w:rsid w:val="00776624"/>
    <w:rsid w:val="00777909"/>
    <w:rsid w:val="007819D8"/>
    <w:rsid w:val="00783A56"/>
    <w:rsid w:val="00785248"/>
    <w:rsid w:val="0078700A"/>
    <w:rsid w:val="00791D83"/>
    <w:rsid w:val="00791E4A"/>
    <w:rsid w:val="007A033D"/>
    <w:rsid w:val="007A24D7"/>
    <w:rsid w:val="007A525F"/>
    <w:rsid w:val="007A542F"/>
    <w:rsid w:val="007B04AB"/>
    <w:rsid w:val="007B25A3"/>
    <w:rsid w:val="007B6821"/>
    <w:rsid w:val="007C1876"/>
    <w:rsid w:val="007C5078"/>
    <w:rsid w:val="007D12E3"/>
    <w:rsid w:val="007D29BF"/>
    <w:rsid w:val="007D3258"/>
    <w:rsid w:val="007D724A"/>
    <w:rsid w:val="007E1887"/>
    <w:rsid w:val="007E1914"/>
    <w:rsid w:val="007E2905"/>
    <w:rsid w:val="007E5C3B"/>
    <w:rsid w:val="007E6F55"/>
    <w:rsid w:val="007F634A"/>
    <w:rsid w:val="0080147F"/>
    <w:rsid w:val="0081494D"/>
    <w:rsid w:val="00816CCD"/>
    <w:rsid w:val="008202D5"/>
    <w:rsid w:val="00821CA5"/>
    <w:rsid w:val="00821E3E"/>
    <w:rsid w:val="00822B90"/>
    <w:rsid w:val="0082652D"/>
    <w:rsid w:val="0082712A"/>
    <w:rsid w:val="0083318F"/>
    <w:rsid w:val="00842E60"/>
    <w:rsid w:val="008456AA"/>
    <w:rsid w:val="00857EFD"/>
    <w:rsid w:val="008642A4"/>
    <w:rsid w:val="00866BBF"/>
    <w:rsid w:val="00874E97"/>
    <w:rsid w:val="00876739"/>
    <w:rsid w:val="00880668"/>
    <w:rsid w:val="00880F63"/>
    <w:rsid w:val="00884E4D"/>
    <w:rsid w:val="00891009"/>
    <w:rsid w:val="00891D47"/>
    <w:rsid w:val="00894B31"/>
    <w:rsid w:val="008953F6"/>
    <w:rsid w:val="00895E73"/>
    <w:rsid w:val="008A14E7"/>
    <w:rsid w:val="008A574C"/>
    <w:rsid w:val="008B5EB7"/>
    <w:rsid w:val="008B5FD0"/>
    <w:rsid w:val="008C3A7A"/>
    <w:rsid w:val="008C7659"/>
    <w:rsid w:val="008D0121"/>
    <w:rsid w:val="008D0960"/>
    <w:rsid w:val="008D561D"/>
    <w:rsid w:val="008D5AF9"/>
    <w:rsid w:val="008E03A7"/>
    <w:rsid w:val="008E41FA"/>
    <w:rsid w:val="008E5249"/>
    <w:rsid w:val="008F67E0"/>
    <w:rsid w:val="00901DB1"/>
    <w:rsid w:val="00904840"/>
    <w:rsid w:val="00904F5B"/>
    <w:rsid w:val="00906A87"/>
    <w:rsid w:val="0090786A"/>
    <w:rsid w:val="00910AE0"/>
    <w:rsid w:val="00911ECA"/>
    <w:rsid w:val="0091551F"/>
    <w:rsid w:val="009208DA"/>
    <w:rsid w:val="009227B7"/>
    <w:rsid w:val="009240DA"/>
    <w:rsid w:val="00933CA7"/>
    <w:rsid w:val="0093501C"/>
    <w:rsid w:val="00936088"/>
    <w:rsid w:val="00941B81"/>
    <w:rsid w:val="00943A84"/>
    <w:rsid w:val="009466FD"/>
    <w:rsid w:val="00952525"/>
    <w:rsid w:val="0095267C"/>
    <w:rsid w:val="00953021"/>
    <w:rsid w:val="00963317"/>
    <w:rsid w:val="00963C84"/>
    <w:rsid w:val="009656FA"/>
    <w:rsid w:val="009708D5"/>
    <w:rsid w:val="00971851"/>
    <w:rsid w:val="00987A31"/>
    <w:rsid w:val="00991AEE"/>
    <w:rsid w:val="009A35A3"/>
    <w:rsid w:val="009A3AE1"/>
    <w:rsid w:val="009A4A6C"/>
    <w:rsid w:val="009A64AA"/>
    <w:rsid w:val="009A7A38"/>
    <w:rsid w:val="009B1C1E"/>
    <w:rsid w:val="009B1E53"/>
    <w:rsid w:val="009B1F12"/>
    <w:rsid w:val="009B2AF3"/>
    <w:rsid w:val="009C66E0"/>
    <w:rsid w:val="009D1528"/>
    <w:rsid w:val="009D1729"/>
    <w:rsid w:val="009D52DC"/>
    <w:rsid w:val="009D5382"/>
    <w:rsid w:val="009D691D"/>
    <w:rsid w:val="009F6B48"/>
    <w:rsid w:val="00A048CF"/>
    <w:rsid w:val="00A05A62"/>
    <w:rsid w:val="00A06D2A"/>
    <w:rsid w:val="00A15F54"/>
    <w:rsid w:val="00A16257"/>
    <w:rsid w:val="00A207FC"/>
    <w:rsid w:val="00A21DF6"/>
    <w:rsid w:val="00A21F97"/>
    <w:rsid w:val="00A260DE"/>
    <w:rsid w:val="00A316B9"/>
    <w:rsid w:val="00A326B2"/>
    <w:rsid w:val="00A44AAD"/>
    <w:rsid w:val="00A45657"/>
    <w:rsid w:val="00A46A05"/>
    <w:rsid w:val="00A47508"/>
    <w:rsid w:val="00A509EF"/>
    <w:rsid w:val="00A53C8D"/>
    <w:rsid w:val="00A55730"/>
    <w:rsid w:val="00A6328A"/>
    <w:rsid w:val="00A668EF"/>
    <w:rsid w:val="00A70B9F"/>
    <w:rsid w:val="00A75785"/>
    <w:rsid w:val="00A75984"/>
    <w:rsid w:val="00A778C5"/>
    <w:rsid w:val="00A83970"/>
    <w:rsid w:val="00A84AA7"/>
    <w:rsid w:val="00A84B2B"/>
    <w:rsid w:val="00A912DD"/>
    <w:rsid w:val="00A95157"/>
    <w:rsid w:val="00A96820"/>
    <w:rsid w:val="00A97357"/>
    <w:rsid w:val="00AA12DF"/>
    <w:rsid w:val="00AA7B3B"/>
    <w:rsid w:val="00AB0048"/>
    <w:rsid w:val="00AB501C"/>
    <w:rsid w:val="00AB59DD"/>
    <w:rsid w:val="00AC07D7"/>
    <w:rsid w:val="00AC1B6B"/>
    <w:rsid w:val="00AC1FAA"/>
    <w:rsid w:val="00AC28DD"/>
    <w:rsid w:val="00AC4A40"/>
    <w:rsid w:val="00AC66EE"/>
    <w:rsid w:val="00AD0E8A"/>
    <w:rsid w:val="00AD36FC"/>
    <w:rsid w:val="00AD5E51"/>
    <w:rsid w:val="00AE524A"/>
    <w:rsid w:val="00AE6EED"/>
    <w:rsid w:val="00AF3D6F"/>
    <w:rsid w:val="00AF7EFA"/>
    <w:rsid w:val="00B032DA"/>
    <w:rsid w:val="00B072E8"/>
    <w:rsid w:val="00B1019D"/>
    <w:rsid w:val="00B127AD"/>
    <w:rsid w:val="00B16D1E"/>
    <w:rsid w:val="00B26B45"/>
    <w:rsid w:val="00B27BA6"/>
    <w:rsid w:val="00B30448"/>
    <w:rsid w:val="00B30BA3"/>
    <w:rsid w:val="00B3120F"/>
    <w:rsid w:val="00B41AF0"/>
    <w:rsid w:val="00B430ED"/>
    <w:rsid w:val="00B43551"/>
    <w:rsid w:val="00B43E74"/>
    <w:rsid w:val="00B45306"/>
    <w:rsid w:val="00B53A8C"/>
    <w:rsid w:val="00B53B0A"/>
    <w:rsid w:val="00B56EDA"/>
    <w:rsid w:val="00B645A7"/>
    <w:rsid w:val="00B64B2B"/>
    <w:rsid w:val="00B669B2"/>
    <w:rsid w:val="00B7482F"/>
    <w:rsid w:val="00B75D8D"/>
    <w:rsid w:val="00B77833"/>
    <w:rsid w:val="00B82E7C"/>
    <w:rsid w:val="00B84155"/>
    <w:rsid w:val="00B8506C"/>
    <w:rsid w:val="00B85FC7"/>
    <w:rsid w:val="00B9224C"/>
    <w:rsid w:val="00B95068"/>
    <w:rsid w:val="00B96A46"/>
    <w:rsid w:val="00BB22BE"/>
    <w:rsid w:val="00BC642E"/>
    <w:rsid w:val="00BC6BDC"/>
    <w:rsid w:val="00BD01CE"/>
    <w:rsid w:val="00BD165E"/>
    <w:rsid w:val="00BD272E"/>
    <w:rsid w:val="00BD5C59"/>
    <w:rsid w:val="00BE02CD"/>
    <w:rsid w:val="00BE2270"/>
    <w:rsid w:val="00BE4D01"/>
    <w:rsid w:val="00BE7022"/>
    <w:rsid w:val="00BF18A8"/>
    <w:rsid w:val="00BF37E6"/>
    <w:rsid w:val="00BF521B"/>
    <w:rsid w:val="00C00B5C"/>
    <w:rsid w:val="00C02661"/>
    <w:rsid w:val="00C05F56"/>
    <w:rsid w:val="00C0672C"/>
    <w:rsid w:val="00C14D01"/>
    <w:rsid w:val="00C14F42"/>
    <w:rsid w:val="00C25399"/>
    <w:rsid w:val="00C27D9A"/>
    <w:rsid w:val="00C33595"/>
    <w:rsid w:val="00C3559E"/>
    <w:rsid w:val="00C41FCC"/>
    <w:rsid w:val="00C42A37"/>
    <w:rsid w:val="00C50759"/>
    <w:rsid w:val="00C52834"/>
    <w:rsid w:val="00C572E7"/>
    <w:rsid w:val="00C5783F"/>
    <w:rsid w:val="00C61E78"/>
    <w:rsid w:val="00C62822"/>
    <w:rsid w:val="00C65FC0"/>
    <w:rsid w:val="00C67859"/>
    <w:rsid w:val="00C72D6D"/>
    <w:rsid w:val="00C9153B"/>
    <w:rsid w:val="00C948B6"/>
    <w:rsid w:val="00C96ED8"/>
    <w:rsid w:val="00C97883"/>
    <w:rsid w:val="00CA1981"/>
    <w:rsid w:val="00CA38EF"/>
    <w:rsid w:val="00CA4B3A"/>
    <w:rsid w:val="00CA523C"/>
    <w:rsid w:val="00CA6EDC"/>
    <w:rsid w:val="00CB006E"/>
    <w:rsid w:val="00CB0E7E"/>
    <w:rsid w:val="00CB30A0"/>
    <w:rsid w:val="00CB7FB0"/>
    <w:rsid w:val="00CC17ED"/>
    <w:rsid w:val="00CC26E5"/>
    <w:rsid w:val="00CC2A61"/>
    <w:rsid w:val="00CD1A73"/>
    <w:rsid w:val="00CE172C"/>
    <w:rsid w:val="00CE5372"/>
    <w:rsid w:val="00CF0AD9"/>
    <w:rsid w:val="00CF267A"/>
    <w:rsid w:val="00D045D7"/>
    <w:rsid w:val="00D04FF5"/>
    <w:rsid w:val="00D05605"/>
    <w:rsid w:val="00D06068"/>
    <w:rsid w:val="00D15159"/>
    <w:rsid w:val="00D17794"/>
    <w:rsid w:val="00D17814"/>
    <w:rsid w:val="00D21A01"/>
    <w:rsid w:val="00D23D14"/>
    <w:rsid w:val="00D30E85"/>
    <w:rsid w:val="00D41E44"/>
    <w:rsid w:val="00D463C0"/>
    <w:rsid w:val="00D47645"/>
    <w:rsid w:val="00D5367C"/>
    <w:rsid w:val="00D63B52"/>
    <w:rsid w:val="00D648FF"/>
    <w:rsid w:val="00D76C51"/>
    <w:rsid w:val="00D77DD9"/>
    <w:rsid w:val="00D80B83"/>
    <w:rsid w:val="00D8186D"/>
    <w:rsid w:val="00D83501"/>
    <w:rsid w:val="00D91911"/>
    <w:rsid w:val="00DA2140"/>
    <w:rsid w:val="00DA39B7"/>
    <w:rsid w:val="00DA3A65"/>
    <w:rsid w:val="00DA6009"/>
    <w:rsid w:val="00DB0BA3"/>
    <w:rsid w:val="00DB0ED6"/>
    <w:rsid w:val="00DB6C63"/>
    <w:rsid w:val="00DC1D5C"/>
    <w:rsid w:val="00DD0955"/>
    <w:rsid w:val="00DD3820"/>
    <w:rsid w:val="00DD3C64"/>
    <w:rsid w:val="00DD6237"/>
    <w:rsid w:val="00DE2DC2"/>
    <w:rsid w:val="00DE4035"/>
    <w:rsid w:val="00DE51CD"/>
    <w:rsid w:val="00DE693B"/>
    <w:rsid w:val="00DE75FD"/>
    <w:rsid w:val="00DF6235"/>
    <w:rsid w:val="00E00351"/>
    <w:rsid w:val="00E01C02"/>
    <w:rsid w:val="00E04B56"/>
    <w:rsid w:val="00E05DC5"/>
    <w:rsid w:val="00E07283"/>
    <w:rsid w:val="00E073EA"/>
    <w:rsid w:val="00E1367D"/>
    <w:rsid w:val="00E13D2C"/>
    <w:rsid w:val="00E161CA"/>
    <w:rsid w:val="00E23251"/>
    <w:rsid w:val="00E262A8"/>
    <w:rsid w:val="00E326C5"/>
    <w:rsid w:val="00E33498"/>
    <w:rsid w:val="00E365BD"/>
    <w:rsid w:val="00E36611"/>
    <w:rsid w:val="00E37492"/>
    <w:rsid w:val="00E378C7"/>
    <w:rsid w:val="00E4290E"/>
    <w:rsid w:val="00E42ED4"/>
    <w:rsid w:val="00E44888"/>
    <w:rsid w:val="00E569ED"/>
    <w:rsid w:val="00E63F67"/>
    <w:rsid w:val="00E64AAB"/>
    <w:rsid w:val="00E665E7"/>
    <w:rsid w:val="00E67569"/>
    <w:rsid w:val="00E74AD2"/>
    <w:rsid w:val="00E75376"/>
    <w:rsid w:val="00E808C2"/>
    <w:rsid w:val="00E936BB"/>
    <w:rsid w:val="00E9416B"/>
    <w:rsid w:val="00E9695F"/>
    <w:rsid w:val="00E970D6"/>
    <w:rsid w:val="00EA0E2A"/>
    <w:rsid w:val="00EA5A39"/>
    <w:rsid w:val="00EA740B"/>
    <w:rsid w:val="00EB012E"/>
    <w:rsid w:val="00EB381E"/>
    <w:rsid w:val="00EB498A"/>
    <w:rsid w:val="00ED7590"/>
    <w:rsid w:val="00EE06BE"/>
    <w:rsid w:val="00EE076C"/>
    <w:rsid w:val="00EE319A"/>
    <w:rsid w:val="00EF1672"/>
    <w:rsid w:val="00EF527F"/>
    <w:rsid w:val="00EF788C"/>
    <w:rsid w:val="00F011ED"/>
    <w:rsid w:val="00F13B67"/>
    <w:rsid w:val="00F16285"/>
    <w:rsid w:val="00F271B8"/>
    <w:rsid w:val="00F27B6A"/>
    <w:rsid w:val="00F40B53"/>
    <w:rsid w:val="00F430BD"/>
    <w:rsid w:val="00F4311B"/>
    <w:rsid w:val="00F45437"/>
    <w:rsid w:val="00F45AB4"/>
    <w:rsid w:val="00F45CE7"/>
    <w:rsid w:val="00F4755F"/>
    <w:rsid w:val="00F544D1"/>
    <w:rsid w:val="00F56E2C"/>
    <w:rsid w:val="00F57713"/>
    <w:rsid w:val="00F62BED"/>
    <w:rsid w:val="00F66194"/>
    <w:rsid w:val="00F67A73"/>
    <w:rsid w:val="00F731B7"/>
    <w:rsid w:val="00F772CE"/>
    <w:rsid w:val="00F77EB1"/>
    <w:rsid w:val="00F91269"/>
    <w:rsid w:val="00FA090F"/>
    <w:rsid w:val="00FA1076"/>
    <w:rsid w:val="00FA5BC7"/>
    <w:rsid w:val="00FA77AF"/>
    <w:rsid w:val="00FB135A"/>
    <w:rsid w:val="00FB16CE"/>
    <w:rsid w:val="00FB2456"/>
    <w:rsid w:val="00FB2BB4"/>
    <w:rsid w:val="00FB3019"/>
    <w:rsid w:val="00FB33F3"/>
    <w:rsid w:val="00FB67EA"/>
    <w:rsid w:val="00FC4818"/>
    <w:rsid w:val="00FD2005"/>
    <w:rsid w:val="00FD2BD4"/>
    <w:rsid w:val="00FD4459"/>
    <w:rsid w:val="00FD7C60"/>
    <w:rsid w:val="00FE5E40"/>
    <w:rsid w:val="00FE63CA"/>
    <w:rsid w:val="00FE6D11"/>
    <w:rsid w:val="00FF07B4"/>
    <w:rsid w:val="00FF0EEF"/>
    <w:rsid w:val="00FF0F88"/>
    <w:rsid w:val="00FF57ED"/>
    <w:rsid w:val="00FF7258"/>
    <w:rsid w:val="04B0D3D2"/>
    <w:rsid w:val="05BCAA4C"/>
    <w:rsid w:val="0938130D"/>
    <w:rsid w:val="10BD3EB6"/>
    <w:rsid w:val="17F83EE7"/>
    <w:rsid w:val="2319FAEB"/>
    <w:rsid w:val="2360B49A"/>
    <w:rsid w:val="3A636544"/>
    <w:rsid w:val="3C5C2C9B"/>
    <w:rsid w:val="40B31FAE"/>
    <w:rsid w:val="4124762F"/>
    <w:rsid w:val="464FE7D1"/>
    <w:rsid w:val="4E166690"/>
    <w:rsid w:val="5050DA58"/>
    <w:rsid w:val="54F4A72D"/>
    <w:rsid w:val="58165094"/>
    <w:rsid w:val="5E15AFB3"/>
    <w:rsid w:val="60618FBB"/>
    <w:rsid w:val="60F81E42"/>
    <w:rsid w:val="6405CD2D"/>
    <w:rsid w:val="66F58D3B"/>
    <w:rsid w:val="67A1445E"/>
    <w:rsid w:val="68AE0736"/>
    <w:rsid w:val="6ACD7303"/>
    <w:rsid w:val="6E75E7F4"/>
    <w:rsid w:val="70410E9B"/>
    <w:rsid w:val="704C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B32756"/>
  <w15:chartTrackingRefBased/>
  <w15:docId w15:val="{5CD90F7B-31B1-4E95-96BD-089DCB721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77909"/>
    <w:rPr>
      <w:rFonts w:ascii="Arial" w:hAnsi="Arial"/>
      <w:sz w:val="24"/>
      <w:szCs w:val="24"/>
    </w:rPr>
  </w:style>
  <w:style w:type="paragraph" w:styleId="Heading2">
    <w:name w:val="heading 2"/>
    <w:basedOn w:val="Normal"/>
    <w:next w:val="Normal"/>
    <w:qFormat/>
    <w:rsid w:val="00777909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3A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393A3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93A30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6C6A80"/>
    <w:pPr>
      <w:ind w:left="720"/>
      <w:contextualSpacing/>
    </w:pPr>
  </w:style>
  <w:style w:type="paragraph" w:customStyle="1" w:styleId="Default">
    <w:name w:val="Default"/>
    <w:rsid w:val="00AE524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B64B2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rsid w:val="006A65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A6588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2F2D80"/>
    <w:rPr>
      <w:color w:val="605E5C"/>
      <w:shd w:val="clear" w:color="auto" w:fill="E1DFDD"/>
    </w:rPr>
  </w:style>
  <w:style w:type="paragraph" w:customStyle="1" w:styleId="SectionHeadings">
    <w:name w:val="Section Headings"/>
    <w:basedOn w:val="Normal"/>
    <w:next w:val="Normal"/>
    <w:rsid w:val="00614072"/>
    <w:pPr>
      <w:jc w:val="both"/>
    </w:pPr>
    <w:rPr>
      <w:rFonts w:cs="Arial"/>
      <w:b/>
      <w:sz w:val="28"/>
    </w:rPr>
  </w:style>
  <w:style w:type="paragraph" w:customStyle="1" w:styleId="SectionSub-heading">
    <w:name w:val="Section Sub-heading"/>
    <w:basedOn w:val="Normal"/>
    <w:next w:val="Normal"/>
    <w:rsid w:val="001967FF"/>
    <w:pPr>
      <w:jc w:val="both"/>
    </w:pPr>
    <w:rPr>
      <w:rFonts w:cs="Arial"/>
      <w:b/>
    </w:rPr>
  </w:style>
  <w:style w:type="character" w:styleId="CommentReference">
    <w:name w:val="annotation reference"/>
    <w:basedOn w:val="DefaultParagraphFont"/>
    <w:rsid w:val="00590738"/>
    <w:rPr>
      <w:sz w:val="16"/>
      <w:szCs w:val="16"/>
    </w:rPr>
  </w:style>
  <w:style w:type="paragraph" w:styleId="CommentText">
    <w:name w:val="annotation text"/>
    <w:basedOn w:val="Normal"/>
    <w:link w:val="CommentTextChar"/>
    <w:rsid w:val="0059073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90738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5907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90738"/>
    <w:rPr>
      <w:rFonts w:ascii="Arial" w:hAnsi="Arial"/>
      <w:b/>
      <w:bCs/>
    </w:rPr>
  </w:style>
  <w:style w:type="character" w:customStyle="1" w:styleId="font51">
    <w:name w:val="font51"/>
    <w:basedOn w:val="DefaultParagraphFont"/>
    <w:rsid w:val="008456AA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customStyle="1" w:styleId="editoreditorparagraphisqnm">
    <w:name w:val="editor_editorparagraph__isqnm"/>
    <w:basedOn w:val="Normal"/>
    <w:rsid w:val="00006BD6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nottinghamshire.gov.uk/education/holiday-activities-and-food/activities-and-venue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mailto:pom.bhogal@nottscc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haf@nottscc.gov.uk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nottinghamshire.gov.uk/education/holiday-activities-and-food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nottinghamshire.gov.uk/education/holiday-activities-and-food/register-for-a-haf-cod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M594\Downloads\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4C778ADA7883488108BC008FA7F919" ma:contentTypeVersion="18" ma:contentTypeDescription="Create a new document." ma:contentTypeScope="" ma:versionID="74f606df6973312e16f9c5bdf7f38291">
  <xsd:schema xmlns:xsd="http://www.w3.org/2001/XMLSchema" xmlns:xs="http://www.w3.org/2001/XMLSchema" xmlns:p="http://schemas.microsoft.com/office/2006/metadata/properties" xmlns:ns2="d4682ca3-ce61-4b13-b621-7b348ea722a6" xmlns:ns3="8304c4e9-32be-4321-824a-1d06638f4ecc" xmlns:ns4="88cc1ac3-d661-4513-9676-173c55b04fe2" targetNamespace="http://schemas.microsoft.com/office/2006/metadata/properties" ma:root="true" ma:fieldsID="4bb7af57b6df86d80a3bfb72a10d8d8c" ns2:_="" ns3:_="" ns4:_="">
    <xsd:import namespace="d4682ca3-ce61-4b13-b621-7b348ea722a6"/>
    <xsd:import namespace="8304c4e9-32be-4321-824a-1d06638f4ecc"/>
    <xsd:import namespace="88cc1ac3-d661-4513-9676-173c55b04f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682ca3-ce61-4b13-b621-7b348ea722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2976cec-d0ce-485f-bc4a-34973482e7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04c4e9-32be-4321-824a-1d06638f4ec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cc1ac3-d661-4513-9676-173c55b04fe2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f122a51-a4be-4060-9fb2-ed1552b064b1}" ma:internalName="TaxCatchAll" ma:showField="CatchAllData" ma:web="8304c4e9-32be-4321-824a-1d06638f4e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682ca3-ce61-4b13-b621-7b348ea722a6">
      <Terms xmlns="http://schemas.microsoft.com/office/infopath/2007/PartnerControls"/>
    </lcf76f155ced4ddcb4097134ff3c332f>
    <TaxCatchAll xmlns="88cc1ac3-d661-4513-9676-173c55b04fe2" xsi:nil="true"/>
    <SharedWithUsers xmlns="8304c4e9-32be-4321-824a-1d06638f4ecc">
      <UserInfo>
        <DisplayName>Pom Bhogal</DisplayName>
        <AccountId>14</AccountId>
        <AccountType/>
      </UserInfo>
      <UserInfo>
        <DisplayName>Ian Hayes</DisplayName>
        <AccountId>15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B2E7A7F-12A1-4786-82BD-6FC1D6A2CC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1A91F8-86A4-44A9-A1DC-49D95FBB8E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682ca3-ce61-4b13-b621-7b348ea722a6"/>
    <ds:schemaRef ds:uri="8304c4e9-32be-4321-824a-1d06638f4ecc"/>
    <ds:schemaRef ds:uri="88cc1ac3-d661-4513-9676-173c55b04f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314C9D-A125-49CB-9291-EDEE409AD78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C4BF81-FA09-403D-AFCB-D3F8611AF2F6}">
  <ds:schemaRefs>
    <ds:schemaRef ds:uri="http://www.w3.org/XML/1998/namespace"/>
    <ds:schemaRef ds:uri="http://purl.org/dc/terms/"/>
    <ds:schemaRef ds:uri="http://schemas.microsoft.com/office/2006/metadata/properties"/>
    <ds:schemaRef ds:uri="d4682ca3-ce61-4b13-b621-7b348ea722a6"/>
    <ds:schemaRef ds:uri="http://schemas.microsoft.com/office/infopath/2007/PartnerControls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88cc1ac3-d661-4513-9676-173c55b04fe2"/>
    <ds:schemaRef ds:uri="8304c4e9-32be-4321-824a-1d06638f4ecc"/>
  </ds:schemaRefs>
</ds:datastoreItem>
</file>

<file path=docMetadata/LabelInfo.xml><?xml version="1.0" encoding="utf-8"?>
<clbl:labelList xmlns:clbl="http://schemas.microsoft.com/office/2020/mipLabelMetadata">
  <clbl:label id="{6e5a37bb-a961-4e4f-baae-2798a2245f30}" enabled="0" method="" siteId="{6e5a37bb-a961-4e4f-baae-2798a2245f3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Form</Template>
  <TotalTime>0</TotalTime>
  <Pages>1</Pages>
  <Words>353</Words>
  <Characters>2381</Characters>
  <Application>Microsoft Office Word</Application>
  <DocSecurity>4</DocSecurity>
  <Lines>19</Lines>
  <Paragraphs>5</Paragraphs>
  <ScaleCrop>false</ScaleCrop>
  <Company>Nottinghamshire County Council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 McCourt;James Silverward</dc:creator>
  <cp:keywords/>
  <dc:description/>
  <cp:lastModifiedBy>Office</cp:lastModifiedBy>
  <cp:revision>2</cp:revision>
  <cp:lastPrinted>2021-07-29T11:56:00Z</cp:lastPrinted>
  <dcterms:created xsi:type="dcterms:W3CDTF">2024-03-11T11:12:00Z</dcterms:created>
  <dcterms:modified xsi:type="dcterms:W3CDTF">2024-03-11T11:12:00Z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0x010100454C778ADA7883488108BC008FA7F919</vt:lpwstr>
  </property>
  <property fmtid="{D5CDD505-2E9C-101B-9397-08002B2CF9AE}" pid="3" name="MediaServiceImageTags">
    <vt:lpwstr/>
  </property>
</Properties>
</file>